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1BB5" w:rsidRPr="00746561" w:rsidRDefault="001A1BB5" w:rsidP="00746561">
      <w:pPr>
        <w:jc w:val="right"/>
        <w:rPr>
          <w:rStyle w:val="Strong"/>
          <w:b w:val="0"/>
          <w:bCs/>
          <w:color w:val="000000"/>
          <w:sz w:val="28"/>
        </w:rPr>
      </w:pPr>
      <w:bookmarkStart w:id="0" w:name="_GoBack"/>
      <w:r w:rsidRPr="00746561">
        <w:rPr>
          <w:b/>
        </w:rPr>
        <w:t xml:space="preserve">Методические рекомендации  педагогам  дополнительного образования </w:t>
      </w:r>
    </w:p>
    <w:p w:rsidR="001A1BB5" w:rsidRDefault="001A1BB5" w:rsidP="000F1412">
      <w:pPr>
        <w:jc w:val="right"/>
        <w:rPr>
          <w:b/>
        </w:rPr>
      </w:pPr>
    </w:p>
    <w:p w:rsidR="001A1BB5" w:rsidRPr="000F1412" w:rsidRDefault="001A1BB5" w:rsidP="000F1412">
      <w:pPr>
        <w:jc w:val="right"/>
        <w:rPr>
          <w:b/>
        </w:rPr>
      </w:pPr>
      <w:r w:rsidRPr="000F1412">
        <w:rPr>
          <w:b/>
        </w:rPr>
        <w:t>Демьянова Н.В.</w:t>
      </w:r>
    </w:p>
    <w:p w:rsidR="001A1BB5" w:rsidRPr="000F1412" w:rsidRDefault="001A1BB5" w:rsidP="000F1412">
      <w:pPr>
        <w:jc w:val="right"/>
        <w:rPr>
          <w:b/>
        </w:rPr>
      </w:pPr>
      <w:r w:rsidRPr="000F1412">
        <w:rPr>
          <w:b/>
        </w:rPr>
        <w:t xml:space="preserve">  зав. методическим отделом </w:t>
      </w:r>
    </w:p>
    <w:p w:rsidR="001A1BB5" w:rsidRDefault="001A1BB5" w:rsidP="000F1412">
      <w:pPr>
        <w:jc w:val="right"/>
        <w:rPr>
          <w:b/>
        </w:rPr>
      </w:pPr>
      <w:r w:rsidRPr="000F1412">
        <w:rPr>
          <w:b/>
        </w:rPr>
        <w:t>МБУ ДО  «ЦДТ пос.Дербышки»</w:t>
      </w:r>
    </w:p>
    <w:p w:rsidR="001A1BB5" w:rsidRDefault="001A1BB5" w:rsidP="000F1412">
      <w:pPr>
        <w:jc w:val="right"/>
      </w:pPr>
      <w:r w:rsidRPr="00746561">
        <w:t>Выступление на метод.совете</w:t>
      </w:r>
    </w:p>
    <w:p w:rsidR="001A1BB5" w:rsidRPr="00746561" w:rsidRDefault="001A1BB5" w:rsidP="000F1412">
      <w:pPr>
        <w:jc w:val="right"/>
      </w:pPr>
      <w:r>
        <w:t xml:space="preserve">28 августа </w:t>
      </w:r>
      <w:smartTag w:uri="urn:schemas-microsoft-com:office:smarttags" w:element="metricconverter">
        <w:smartTagPr>
          <w:attr w:name="ProductID" w:val="2017 г"/>
        </w:smartTagPr>
        <w:r>
          <w:t>2017 г</w:t>
        </w:r>
      </w:smartTag>
      <w:r>
        <w:t>.</w:t>
      </w:r>
    </w:p>
    <w:bookmarkEnd w:id="0"/>
    <w:p w:rsidR="001A1BB5" w:rsidRPr="00746561" w:rsidRDefault="001A1BB5" w:rsidP="002B0037">
      <w:pPr>
        <w:jc w:val="center"/>
        <w:rPr>
          <w:b/>
          <w:sz w:val="28"/>
          <w:u w:val="single"/>
        </w:rPr>
      </w:pPr>
      <w:r w:rsidRPr="00746561">
        <w:rPr>
          <w:rStyle w:val="Strong"/>
          <w:bCs/>
          <w:color w:val="000000"/>
          <w:sz w:val="28"/>
          <w:u w:val="single"/>
        </w:rPr>
        <w:t>Как подготовить п</w:t>
      </w:r>
      <w:r w:rsidRPr="00746561">
        <w:rPr>
          <w:b/>
          <w:sz w:val="28"/>
          <w:u w:val="single"/>
        </w:rPr>
        <w:t>лан занятия</w:t>
      </w:r>
    </w:p>
    <w:p w:rsidR="001A1BB5" w:rsidRPr="00746561" w:rsidRDefault="001A1BB5" w:rsidP="002B0037">
      <w:pPr>
        <w:jc w:val="center"/>
        <w:rPr>
          <w:b/>
          <w:sz w:val="28"/>
          <w:u w:val="single"/>
        </w:rPr>
      </w:pPr>
    </w:p>
    <w:p w:rsidR="001A1BB5" w:rsidRPr="00482B4F" w:rsidRDefault="001A1BB5" w:rsidP="002B0037">
      <w:pPr>
        <w:ind w:firstLine="709"/>
        <w:jc w:val="both"/>
        <w:rPr>
          <w:u w:val="single"/>
        </w:rPr>
      </w:pPr>
      <w:r w:rsidRPr="00FB2F12">
        <w:t xml:space="preserve">При проведении занятия каждый педагог должен иметь </w:t>
      </w:r>
      <w:r w:rsidRPr="00482B4F">
        <w:rPr>
          <w:b/>
        </w:rPr>
        <w:t>план занятия</w:t>
      </w:r>
      <w:r w:rsidRPr="00FB2F12">
        <w:t xml:space="preserve">: опытный - краткий (сжатый), начинающий – более развернутый. </w:t>
      </w:r>
      <w:r w:rsidRPr="00482B4F">
        <w:rPr>
          <w:u w:val="single"/>
        </w:rPr>
        <w:t>Наличие подробных планов-конспектов необходимо в случаях, если педагогом проводится открытое занятие.</w:t>
      </w:r>
    </w:p>
    <w:p w:rsidR="001A1BB5" w:rsidRPr="00FB2F12" w:rsidRDefault="001A1BB5" w:rsidP="002B0037">
      <w:pPr>
        <w:ind w:firstLine="709"/>
        <w:jc w:val="both"/>
      </w:pPr>
      <w:r w:rsidRPr="00FB2F12">
        <w:t>Количество этапов учебного занятия зависит от его типа и места в образовательном процессе, а так же, выбранной педагогом, формы проведения. В современной педагогике выделяют более 10 возможных этапов учебного занятия:</w:t>
      </w:r>
    </w:p>
    <w:p w:rsidR="001A1BB5" w:rsidRPr="00FB2F12" w:rsidRDefault="001A1BB5" w:rsidP="002B0037">
      <w:pPr>
        <w:numPr>
          <w:ilvl w:val="0"/>
          <w:numId w:val="1"/>
        </w:numPr>
        <w:ind w:firstLine="709"/>
        <w:jc w:val="both"/>
      </w:pPr>
      <w:r w:rsidRPr="00FB2F12">
        <w:t>организационный этап,</w:t>
      </w:r>
    </w:p>
    <w:p w:rsidR="001A1BB5" w:rsidRPr="00FB2F12" w:rsidRDefault="001A1BB5" w:rsidP="002B0037">
      <w:pPr>
        <w:numPr>
          <w:ilvl w:val="0"/>
          <w:numId w:val="1"/>
        </w:numPr>
        <w:ind w:firstLine="709"/>
        <w:jc w:val="both"/>
      </w:pPr>
      <w:r w:rsidRPr="00FB2F12">
        <w:t>проверочный этап,</w:t>
      </w:r>
    </w:p>
    <w:p w:rsidR="001A1BB5" w:rsidRPr="00FB2F12" w:rsidRDefault="001A1BB5" w:rsidP="002B0037">
      <w:pPr>
        <w:numPr>
          <w:ilvl w:val="0"/>
          <w:numId w:val="1"/>
        </w:numPr>
        <w:ind w:firstLine="709"/>
        <w:jc w:val="both"/>
      </w:pPr>
      <w:r w:rsidRPr="00FB2F12">
        <w:t>подготовительный этап,</w:t>
      </w:r>
    </w:p>
    <w:p w:rsidR="001A1BB5" w:rsidRPr="00FB2F12" w:rsidRDefault="001A1BB5" w:rsidP="002B0037">
      <w:pPr>
        <w:numPr>
          <w:ilvl w:val="0"/>
          <w:numId w:val="1"/>
        </w:numPr>
        <w:ind w:firstLine="709"/>
        <w:jc w:val="both"/>
      </w:pPr>
      <w:r w:rsidRPr="00FB2F12">
        <w:t>этап актуализации имеющихся у детей знаний,</w:t>
      </w:r>
    </w:p>
    <w:p w:rsidR="001A1BB5" w:rsidRPr="00FB2F12" w:rsidRDefault="001A1BB5" w:rsidP="002B0037">
      <w:pPr>
        <w:numPr>
          <w:ilvl w:val="0"/>
          <w:numId w:val="1"/>
        </w:numPr>
        <w:ind w:firstLine="709"/>
        <w:jc w:val="both"/>
      </w:pPr>
      <w:r w:rsidRPr="00FB2F12">
        <w:t>этап работы по новому материалу,</w:t>
      </w:r>
    </w:p>
    <w:p w:rsidR="001A1BB5" w:rsidRPr="00FB2F12" w:rsidRDefault="001A1BB5" w:rsidP="002B0037">
      <w:pPr>
        <w:numPr>
          <w:ilvl w:val="0"/>
          <w:numId w:val="1"/>
        </w:numPr>
        <w:ind w:firstLine="709"/>
        <w:jc w:val="both"/>
      </w:pPr>
      <w:r w:rsidRPr="00FB2F12">
        <w:t>этап первичного закрепления полученных знаний, умений и навыков,</w:t>
      </w:r>
    </w:p>
    <w:p w:rsidR="001A1BB5" w:rsidRPr="00FB2F12" w:rsidRDefault="001A1BB5" w:rsidP="002B0037">
      <w:pPr>
        <w:numPr>
          <w:ilvl w:val="0"/>
          <w:numId w:val="1"/>
        </w:numPr>
        <w:ind w:firstLine="709"/>
        <w:jc w:val="both"/>
      </w:pPr>
      <w:r w:rsidRPr="00FB2F12">
        <w:t>этап повторения изученного материала,</w:t>
      </w:r>
    </w:p>
    <w:p w:rsidR="001A1BB5" w:rsidRPr="00FB2F12" w:rsidRDefault="001A1BB5" w:rsidP="002B0037">
      <w:pPr>
        <w:numPr>
          <w:ilvl w:val="0"/>
          <w:numId w:val="1"/>
        </w:numPr>
        <w:ind w:firstLine="709"/>
        <w:jc w:val="both"/>
      </w:pPr>
      <w:r w:rsidRPr="00FB2F12">
        <w:t>этап обобщения пройденного материала,</w:t>
      </w:r>
    </w:p>
    <w:p w:rsidR="001A1BB5" w:rsidRPr="00FB2F12" w:rsidRDefault="001A1BB5" w:rsidP="002B0037">
      <w:pPr>
        <w:numPr>
          <w:ilvl w:val="0"/>
          <w:numId w:val="1"/>
        </w:numPr>
        <w:ind w:firstLine="709"/>
        <w:jc w:val="both"/>
      </w:pPr>
      <w:r w:rsidRPr="00FB2F12">
        <w:t>этап закрепления новых знаний, умений и навыков,</w:t>
      </w:r>
    </w:p>
    <w:p w:rsidR="001A1BB5" w:rsidRPr="00FB2F12" w:rsidRDefault="001A1BB5" w:rsidP="002B0037">
      <w:pPr>
        <w:numPr>
          <w:ilvl w:val="0"/>
          <w:numId w:val="1"/>
        </w:numPr>
        <w:ind w:firstLine="709"/>
        <w:jc w:val="both"/>
      </w:pPr>
      <w:r w:rsidRPr="00FB2F12">
        <w:t>физкультминутка или этап релаксации,</w:t>
      </w:r>
    </w:p>
    <w:p w:rsidR="001A1BB5" w:rsidRPr="00FB2F12" w:rsidRDefault="001A1BB5" w:rsidP="002B0037">
      <w:pPr>
        <w:numPr>
          <w:ilvl w:val="0"/>
          <w:numId w:val="1"/>
        </w:numPr>
        <w:ind w:firstLine="709"/>
        <w:jc w:val="both"/>
      </w:pPr>
      <w:r w:rsidRPr="00FB2F12">
        <w:t>контрольный этап,</w:t>
      </w:r>
    </w:p>
    <w:p w:rsidR="001A1BB5" w:rsidRPr="00FB2F12" w:rsidRDefault="001A1BB5" w:rsidP="002B0037">
      <w:pPr>
        <w:numPr>
          <w:ilvl w:val="0"/>
          <w:numId w:val="1"/>
        </w:numPr>
        <w:ind w:firstLine="709"/>
        <w:jc w:val="both"/>
      </w:pPr>
      <w:r w:rsidRPr="00FB2F12">
        <w:t>итоговый этап,</w:t>
      </w:r>
    </w:p>
    <w:p w:rsidR="001A1BB5" w:rsidRPr="00FB2F12" w:rsidRDefault="001A1BB5" w:rsidP="002B0037">
      <w:pPr>
        <w:numPr>
          <w:ilvl w:val="0"/>
          <w:numId w:val="1"/>
        </w:numPr>
        <w:ind w:firstLine="709"/>
        <w:jc w:val="both"/>
      </w:pPr>
      <w:r w:rsidRPr="00FB2F12">
        <w:t>этап рефлексии,</w:t>
      </w:r>
    </w:p>
    <w:p w:rsidR="001A1BB5" w:rsidRPr="00FB2F12" w:rsidRDefault="001A1BB5" w:rsidP="002B0037">
      <w:pPr>
        <w:numPr>
          <w:ilvl w:val="0"/>
          <w:numId w:val="1"/>
        </w:numPr>
        <w:ind w:firstLine="709"/>
        <w:jc w:val="both"/>
      </w:pPr>
      <w:r w:rsidRPr="00FB2F12">
        <w:t>информационный этап.</w:t>
      </w:r>
    </w:p>
    <w:p w:rsidR="001A1BB5" w:rsidRPr="00FB2F12" w:rsidRDefault="001A1BB5" w:rsidP="002B0037">
      <w:pPr>
        <w:ind w:firstLine="709"/>
        <w:jc w:val="both"/>
      </w:pPr>
      <w:r w:rsidRPr="00FB2F12">
        <w:t>Рассмотрим пример планирования комбинированного учебного занятия как наиболее распространенного типа</w:t>
      </w:r>
      <w:r>
        <w:t xml:space="preserve"> </w:t>
      </w:r>
      <w:r w:rsidRPr="00730231">
        <w:rPr>
          <w:i/>
        </w:rPr>
        <w:t>( Приложение ).</w:t>
      </w:r>
    </w:p>
    <w:p w:rsidR="001A1BB5" w:rsidRPr="00FB2F12" w:rsidRDefault="001A1BB5" w:rsidP="002B0037">
      <w:pPr>
        <w:ind w:firstLine="709"/>
        <w:jc w:val="both"/>
      </w:pPr>
      <w:r w:rsidRPr="000F1412">
        <w:rPr>
          <w:b/>
        </w:rPr>
        <w:t xml:space="preserve">Тема занятия </w:t>
      </w:r>
      <w:r w:rsidRPr="00FB2F12">
        <w:t xml:space="preserve">берется из календарно-тематического плана. В её формулировке должен быть отражен конкретный материал из содержания образовательной программы. </w:t>
      </w:r>
      <w:r>
        <w:tab/>
      </w:r>
      <w:r w:rsidRPr="00FB2F12">
        <w:t>Зачастую, в качестве темы занятия педагогами используются неконкретные или некорректные фразы типа «</w:t>
      </w:r>
      <w:r>
        <w:t xml:space="preserve">Веселый гномик», </w:t>
      </w:r>
      <w:r w:rsidRPr="00FB2F12">
        <w:t xml:space="preserve"> и т.п. Такие фразы могут быть использованы только в контексте, например: «Развитие навыка изображения фигуры человека в процессе рисования «Веселого гномика» или «Знакомство с сезонными народными играми и обрядами».</w:t>
      </w:r>
    </w:p>
    <w:p w:rsidR="001A1BB5" w:rsidRPr="00FB2F12" w:rsidRDefault="001A1BB5" w:rsidP="002B0037">
      <w:pPr>
        <w:ind w:firstLine="709"/>
        <w:jc w:val="both"/>
      </w:pPr>
      <w:r w:rsidRPr="000F1412">
        <w:rPr>
          <w:b/>
        </w:rPr>
        <w:t>Цель занятия</w:t>
      </w:r>
      <w:r w:rsidRPr="00FB2F12">
        <w:t xml:space="preserve"> должна соответствовать его теме, а так же направленности образовательной программы. Так, если взять для примера вышеуказанные темы учебных занятий, то цел</w:t>
      </w:r>
      <w:r>
        <w:t>ь</w:t>
      </w:r>
      <w:r w:rsidRPr="00FB2F12">
        <w:t xml:space="preserve"> мо</w:t>
      </w:r>
      <w:r>
        <w:t xml:space="preserve">жет </w:t>
      </w:r>
      <w:r w:rsidRPr="00FB2F12">
        <w:t>звучать следующим образом: «Создать условия для формирования основных навыков изображения…»,</w:t>
      </w:r>
      <w:r>
        <w:t xml:space="preserve"> или</w:t>
      </w:r>
      <w:r w:rsidRPr="00FB2F12">
        <w:t xml:space="preserve"> «Организовать деятельность по усвоению теоретического материала о традициях…»</w:t>
      </w:r>
      <w:r>
        <w:t xml:space="preserve"> и т.д.</w:t>
      </w:r>
    </w:p>
    <w:p w:rsidR="001A1BB5" w:rsidRPr="00FB2F12" w:rsidRDefault="001A1BB5" w:rsidP="002B0037">
      <w:pPr>
        <w:ind w:firstLine="709"/>
        <w:jc w:val="both"/>
      </w:pPr>
      <w:r w:rsidRPr="000F1412">
        <w:rPr>
          <w:b/>
        </w:rPr>
        <w:t>Задачи – это ориентиры для достижения цели</w:t>
      </w:r>
      <w:r w:rsidRPr="00FB2F12">
        <w:t xml:space="preserve"> и должны образовывать единую систему деятельности. Педагог вправе поставить три основные задачи – образования, развития и воспитания, а может расписать их и более подробно. </w:t>
      </w:r>
    </w:p>
    <w:p w:rsidR="001A1BB5" w:rsidRPr="00FB2F12" w:rsidRDefault="001A1BB5" w:rsidP="002B0037">
      <w:pPr>
        <w:ind w:firstLine="709"/>
        <w:jc w:val="both"/>
      </w:pPr>
      <w:r w:rsidRPr="00FB2F12">
        <w:t>Для формулировки цел</w:t>
      </w:r>
      <w:r>
        <w:t>и</w:t>
      </w:r>
      <w:r w:rsidRPr="00FB2F12">
        <w:t xml:space="preserve"> и задач рекомендуется использовать фразы «создать условия для восприятия/ понимания/ закрепления/ осмысления…», «организовать деятельность по восприятию/ применению/ контролю/ коррекции…», «способствовать формированию/развитию …», «помочь в …» и т.д.</w:t>
      </w:r>
    </w:p>
    <w:p w:rsidR="001A1BB5" w:rsidRPr="00FB2F12" w:rsidRDefault="001A1BB5" w:rsidP="002B0037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FB2F12">
        <w:t>Каждое занятие начинается с организационного этапа, т.е. с приветствия и посадки детей, настроя их на работу, концентрации внимания. На следующем этапе проверяются готовность детей к занятию, наличие каких-либо материалов для работы, выполнение домашнего задания и т.д. Затем следует подготовительный этап – объявление темы и целей, знакомство с планом занятия, в</w:t>
      </w:r>
      <w:r w:rsidRPr="00FB2F12">
        <w:rPr>
          <w:color w:val="000000"/>
        </w:rPr>
        <w:t>ведение в предлагаемый образовательный материал или информацию через вопросы или аналогии, способствующие наращиванию познавательного интереса.</w:t>
      </w:r>
    </w:p>
    <w:p w:rsidR="001A1BB5" w:rsidRPr="00FB2F12" w:rsidRDefault="001A1BB5" w:rsidP="002B0037">
      <w:pPr>
        <w:ind w:firstLine="709"/>
        <w:jc w:val="both"/>
      </w:pPr>
      <w:r w:rsidRPr="00FB2F12">
        <w:t>Затем идет основная часть занятия, состоящая из нескольких этапов. Здесь обычно имеет место</w:t>
      </w:r>
      <w:r>
        <w:t xml:space="preserve"> </w:t>
      </w:r>
      <w:r w:rsidRPr="000F1412">
        <w:rPr>
          <w:b/>
        </w:rPr>
        <w:t xml:space="preserve">работа по новому материалу </w:t>
      </w:r>
      <w:r w:rsidRPr="000F1412">
        <w:t>(</w:t>
      </w:r>
      <w:r w:rsidRPr="00FB2F12">
        <w:t>не изложение нового материала!)</w:t>
      </w:r>
      <w:r w:rsidRPr="00FB2F12">
        <w:rPr>
          <w:b/>
        </w:rPr>
        <w:t xml:space="preserve">, </w:t>
      </w:r>
      <w:r w:rsidRPr="00FB2F12">
        <w:t>во время которой идет процесс усвоения воспитанниками новых знаний и способов действий. Работу по новому материалу эффективно начать с актуализации уже имеющихся у детей знаний по данной теме. На фоне собственного опыта изучаемый материал станет для воспитанников личностно-значимым, а значит, усвоится на более высоком уровне. Этап знакомства с новым материалом завершается этапом его первичного усвоения.</w:t>
      </w:r>
    </w:p>
    <w:p w:rsidR="001A1BB5" w:rsidRPr="00FB2F12" w:rsidRDefault="001A1BB5" w:rsidP="002B0037">
      <w:pPr>
        <w:ind w:firstLine="709"/>
        <w:jc w:val="both"/>
      </w:pPr>
      <w:r w:rsidRPr="00FB2F12">
        <w:t xml:space="preserve">Если данная тема изучается уже не одно занятие, то целесообразно начать основной этап с повторения пройденного на прошлом занятии. </w:t>
      </w:r>
      <w:r w:rsidRPr="00FB2F12">
        <w:rPr>
          <w:color w:val="000000"/>
        </w:rPr>
        <w:t>Педагог проводит краткий обзор предыдущего занятия, предлагая детям вспомнить тему и основную мысль предыдущей встречи, сделанные выводы.</w:t>
      </w:r>
    </w:p>
    <w:p w:rsidR="001A1BB5" w:rsidRPr="00FB2F12" w:rsidRDefault="001A1BB5" w:rsidP="002B0037">
      <w:pPr>
        <w:ind w:firstLine="709"/>
        <w:jc w:val="both"/>
      </w:pPr>
      <w:r w:rsidRPr="00FB2F12">
        <w:t>Лучшим способом закрепления теоретического материала служит этап его практического использования в ходе выполнения творческой работы или проведения игровых моментов. В процессе закрепления (повторения, запоминания) воспитанники действуют по образцу, алгоритму.</w:t>
      </w:r>
    </w:p>
    <w:p w:rsidR="001A1BB5" w:rsidRPr="00FB2F12" w:rsidRDefault="001A1BB5" w:rsidP="002B0037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FB2F12">
        <w:t xml:space="preserve">На обобщающем этапе </w:t>
      </w:r>
      <w:r w:rsidRPr="00FB2F12">
        <w:rPr>
          <w:color w:val="000000"/>
        </w:rPr>
        <w:t>детям предлагается самим дать оценку информации и выделить основную мысль, заложенную в материале.</w:t>
      </w:r>
    </w:p>
    <w:p w:rsidR="001A1BB5" w:rsidRPr="00FB2F12" w:rsidRDefault="001A1BB5" w:rsidP="002B0037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FB2F12">
        <w:t>Контрольные вопросы задаются по ходу всего занятия, но на контрольном этапе педагог может выявить уровень усвоения воспитанниками темы или раздела образовательной программы и уровень выполнения поставленных вначале занятия целей и задач. При этом контрольная (самостоятельная) работа должна быть разноуровневой.</w:t>
      </w:r>
    </w:p>
    <w:p w:rsidR="001A1BB5" w:rsidRPr="00FB2F12" w:rsidRDefault="001A1BB5" w:rsidP="002B0037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FB2F12">
        <w:t>После этого проводится итоговый этап, в ходе которого педагог анализирует деятельность детей или направляет их на самооценку, дает с</w:t>
      </w:r>
      <w:r w:rsidRPr="00FB2F12">
        <w:rPr>
          <w:color w:val="000000"/>
        </w:rPr>
        <w:t xml:space="preserve">оветы и рекомендации по применению изученного материала. </w:t>
      </w:r>
      <w:r w:rsidRPr="00FB2F12">
        <w:t>На этом этапе оценивается общая работа группы.</w:t>
      </w:r>
    </w:p>
    <w:p w:rsidR="001A1BB5" w:rsidRPr="00FB2F12" w:rsidRDefault="001A1BB5" w:rsidP="002B0037">
      <w:pPr>
        <w:ind w:firstLine="709"/>
        <w:jc w:val="both"/>
      </w:pPr>
      <w:r w:rsidRPr="00FB2F12">
        <w:t>На рефлексивном этапе педагог мобилизует воспитанников на оценку самого занятия, что даст возможность оценить правильность выбора форм и методов работы с детьми, определить наиболее перспективные пути на будущее.</w:t>
      </w:r>
    </w:p>
    <w:p w:rsidR="001A1BB5" w:rsidRPr="00FB2F12" w:rsidRDefault="001A1BB5" w:rsidP="002B0037">
      <w:pPr>
        <w:ind w:firstLine="709"/>
        <w:jc w:val="both"/>
      </w:pPr>
      <w:r w:rsidRPr="00FB2F12">
        <w:t>На информационном этапе детям сообщаются сведения о предстоящем занятии, о том, что необходимо подготовить, какие материалы или инструменты иметь и т.д.</w:t>
      </w:r>
    </w:p>
    <w:p w:rsidR="001A1BB5" w:rsidRPr="00FB2F12" w:rsidRDefault="001A1BB5" w:rsidP="002B0037">
      <w:pPr>
        <w:ind w:firstLine="709"/>
        <w:jc w:val="both"/>
      </w:pPr>
      <w:r w:rsidRPr="00FB2F12">
        <w:t>Важное место в ходе занятия имеет физкультминутка или этап релаксации, в случае, если деятельность коллектива предполагает физическую работу (хореографический, спортивный коллектив). Педагог сам определяет место и время физкультурной паузы, обосновывая свой выбор спецификой деятельности коллектива в целом и учебной деятельности детей на данном занятии в частности. Так, в коллективах изобразительного и декоративно-прикладного творчества в течение двух- или трехчасового занятия дети заняты «сидячей» работой, напрягают зрение. С целью сохранения здоровья детей руководителю такого коллектива необходимо проводить целый комплекс</w:t>
      </w:r>
      <w:r w:rsidRPr="00FB2F12">
        <w:rPr>
          <w:spacing w:val="-8"/>
        </w:rPr>
        <w:t xml:space="preserve"> мероприятий по повышению двигательной активности (например, пальчиковую гимнастику и общую ритмическую зарядку), а так же упражнения для глаз. Проведение релаксационных пауз повышает активность детей, увеличивает их физические ресурсы, помогает преодолеть усталость и способствует созданию здоровьесберегающей среды на занятии.</w:t>
      </w:r>
    </w:p>
    <w:p w:rsidR="001A1BB5" w:rsidRDefault="001A1BB5" w:rsidP="002B0037">
      <w:pPr>
        <w:pStyle w:val="NormalWeb"/>
        <w:spacing w:before="0" w:beforeAutospacing="0" w:after="0" w:afterAutospacing="0"/>
        <w:ind w:firstLine="709"/>
        <w:jc w:val="both"/>
        <w:rPr>
          <w:rStyle w:val="Strong"/>
          <w:bCs/>
          <w:color w:val="000000"/>
        </w:rPr>
      </w:pPr>
      <w:r w:rsidRPr="00FB2F12">
        <w:t>Грамотно выстроенный план занятия, описание основных моментов каждого этапа, используемых методов обучения и контроля, придаст даже опытному педагогу ещё большую уверенность в своих силах, и будет способствовать достаточно высокой результативности образовательного процесса в целом.</w:t>
      </w:r>
      <w:r w:rsidRPr="00447701">
        <w:rPr>
          <w:rStyle w:val="Strong"/>
          <w:bCs/>
          <w:color w:val="000000"/>
        </w:rPr>
        <w:t xml:space="preserve"> </w:t>
      </w:r>
    </w:p>
    <w:p w:rsidR="001A1BB5" w:rsidRDefault="001A1BB5" w:rsidP="002B0037">
      <w:pPr>
        <w:ind w:firstLine="709"/>
      </w:pPr>
    </w:p>
    <w:p w:rsidR="001A1BB5" w:rsidRDefault="001A1BB5" w:rsidP="002B0037">
      <w:pPr>
        <w:ind w:firstLine="709"/>
      </w:pPr>
    </w:p>
    <w:p w:rsidR="001A1BB5" w:rsidRDefault="001A1BB5" w:rsidP="002B0037">
      <w:pPr>
        <w:ind w:firstLine="709"/>
      </w:pPr>
    </w:p>
    <w:p w:rsidR="001A1BB5" w:rsidRPr="002B0037" w:rsidRDefault="001A1BB5" w:rsidP="002B0037">
      <w:pPr>
        <w:ind w:firstLine="709"/>
        <w:jc w:val="right"/>
        <w:rPr>
          <w:b/>
        </w:rPr>
      </w:pPr>
      <w:r>
        <w:rPr>
          <w:b/>
        </w:rPr>
        <w:t>Пр</w:t>
      </w:r>
      <w:r w:rsidRPr="002B0037">
        <w:rPr>
          <w:b/>
        </w:rPr>
        <w:t>иложение</w:t>
      </w:r>
    </w:p>
    <w:p w:rsidR="001A1BB5" w:rsidRPr="00B83F66" w:rsidRDefault="001A1BB5" w:rsidP="002B0037">
      <w:pPr>
        <w:pStyle w:val="NormalWeb"/>
        <w:spacing w:before="0" w:beforeAutospacing="0" w:after="0" w:afterAutospacing="0"/>
        <w:jc w:val="center"/>
        <w:rPr>
          <w:rStyle w:val="Strong"/>
          <w:bCs/>
          <w:color w:val="000000"/>
          <w:sz w:val="28"/>
        </w:rPr>
      </w:pPr>
      <w:r w:rsidRPr="00B83F66">
        <w:rPr>
          <w:rStyle w:val="Strong"/>
          <w:bCs/>
          <w:color w:val="000000"/>
          <w:sz w:val="28"/>
        </w:rPr>
        <w:t>Примерный план занятия</w:t>
      </w:r>
    </w:p>
    <w:p w:rsidR="001A1BB5" w:rsidRPr="00B83F66" w:rsidRDefault="001A1BB5" w:rsidP="002B0037">
      <w:pPr>
        <w:pStyle w:val="NormalWeb"/>
        <w:spacing w:before="0" w:beforeAutospacing="0" w:after="0" w:afterAutospacing="0"/>
        <w:jc w:val="center"/>
        <w:rPr>
          <w:b/>
          <w:color w:val="000000"/>
          <w:sz w:val="28"/>
        </w:rPr>
      </w:pPr>
    </w:p>
    <w:p w:rsidR="001A1BB5" w:rsidRPr="000F1412" w:rsidRDefault="001A1BB5" w:rsidP="002B0037">
      <w:pPr>
        <w:pStyle w:val="NormalWeb"/>
        <w:spacing w:before="0" w:beforeAutospacing="0" w:after="0" w:afterAutospacing="0"/>
        <w:jc w:val="both"/>
        <w:rPr>
          <w:color w:val="000000"/>
        </w:rPr>
      </w:pPr>
      <w:r w:rsidRPr="000F1412">
        <w:rPr>
          <w:color w:val="000000"/>
        </w:rPr>
        <w:t>Дата «__»_____________года</w:t>
      </w:r>
    </w:p>
    <w:p w:rsidR="001A1BB5" w:rsidRPr="000F1412" w:rsidRDefault="001A1BB5" w:rsidP="002B0037">
      <w:pPr>
        <w:pStyle w:val="NormalWeb"/>
        <w:spacing w:before="0" w:beforeAutospacing="0" w:after="0" w:afterAutospacing="0"/>
        <w:jc w:val="both"/>
        <w:rPr>
          <w:color w:val="000000"/>
        </w:rPr>
      </w:pPr>
      <w:r w:rsidRPr="000F1412">
        <w:rPr>
          <w:color w:val="000000"/>
        </w:rPr>
        <w:t>Номер занятия</w:t>
      </w:r>
    </w:p>
    <w:p w:rsidR="001A1BB5" w:rsidRPr="000F1412" w:rsidRDefault="001A1BB5" w:rsidP="002B0037">
      <w:pPr>
        <w:pStyle w:val="NormalWeb"/>
        <w:spacing w:before="0" w:beforeAutospacing="0" w:after="0" w:afterAutospacing="0"/>
        <w:jc w:val="both"/>
        <w:rPr>
          <w:color w:val="000000"/>
        </w:rPr>
      </w:pPr>
      <w:r w:rsidRPr="000F1412">
        <w:rPr>
          <w:color w:val="000000"/>
        </w:rPr>
        <w:t>Раздел</w:t>
      </w:r>
    </w:p>
    <w:p w:rsidR="001A1BB5" w:rsidRPr="000F1412" w:rsidRDefault="001A1BB5" w:rsidP="002B0037">
      <w:pPr>
        <w:pStyle w:val="NormalWeb"/>
        <w:spacing w:before="0" w:beforeAutospacing="0" w:after="0" w:afterAutospacing="0"/>
        <w:jc w:val="both"/>
        <w:rPr>
          <w:color w:val="000000"/>
        </w:rPr>
      </w:pPr>
      <w:r w:rsidRPr="000F1412">
        <w:rPr>
          <w:color w:val="000000"/>
        </w:rPr>
        <w:t>Тема занятия</w:t>
      </w:r>
    </w:p>
    <w:p w:rsidR="001A1BB5" w:rsidRPr="000F1412" w:rsidRDefault="001A1BB5" w:rsidP="002B0037">
      <w:pPr>
        <w:pStyle w:val="NormalWeb"/>
        <w:spacing w:before="0" w:beforeAutospacing="0" w:after="0" w:afterAutospacing="0"/>
        <w:jc w:val="both"/>
        <w:rPr>
          <w:color w:val="000000"/>
        </w:rPr>
      </w:pPr>
      <w:r w:rsidRPr="000F1412">
        <w:rPr>
          <w:color w:val="000000"/>
        </w:rPr>
        <w:t>Цель, задачи занятия</w:t>
      </w:r>
    </w:p>
    <w:p w:rsidR="001A1BB5" w:rsidRDefault="001A1BB5" w:rsidP="002B0037">
      <w:pPr>
        <w:pStyle w:val="NormalWeb"/>
        <w:spacing w:before="0" w:beforeAutospacing="0" w:after="0" w:afterAutospacing="0"/>
        <w:jc w:val="both"/>
        <w:rPr>
          <w:color w:val="000000"/>
        </w:rPr>
      </w:pPr>
      <w:r w:rsidRPr="000F1412">
        <w:rPr>
          <w:color w:val="000000"/>
        </w:rPr>
        <w:t>Оборудование, дидактический материал</w:t>
      </w:r>
    </w:p>
    <w:p w:rsidR="001A1BB5" w:rsidRPr="000F1412" w:rsidRDefault="001A1BB5" w:rsidP="002B0037">
      <w:pPr>
        <w:pStyle w:val="NormalWeb"/>
        <w:spacing w:before="0" w:beforeAutospacing="0" w:after="0" w:afterAutospacing="0"/>
        <w:jc w:val="both"/>
        <w:rPr>
          <w:color w:val="000000"/>
        </w:rPr>
      </w:pPr>
    </w:p>
    <w:p w:rsidR="001A1BB5" w:rsidRPr="000F1412" w:rsidRDefault="001A1BB5" w:rsidP="002B0037">
      <w:pPr>
        <w:pStyle w:val="NormalWeb"/>
        <w:spacing w:before="0" w:beforeAutospacing="0" w:after="0" w:afterAutospacing="0"/>
        <w:jc w:val="both"/>
        <w:rPr>
          <w:color w:val="000000"/>
        </w:rPr>
      </w:pPr>
      <w:r w:rsidRPr="000F1412">
        <w:rPr>
          <w:color w:val="000000"/>
        </w:rPr>
        <w:t>1. Приветствие. Перед началом занятия приветствие всех участников занятия.</w:t>
      </w:r>
    </w:p>
    <w:p w:rsidR="001A1BB5" w:rsidRPr="000F1412" w:rsidRDefault="001A1BB5" w:rsidP="002B0037">
      <w:pPr>
        <w:pStyle w:val="NormalWeb"/>
        <w:spacing w:before="0" w:beforeAutospacing="0" w:after="0" w:afterAutospacing="0"/>
        <w:jc w:val="both"/>
        <w:rPr>
          <w:color w:val="000000"/>
        </w:rPr>
      </w:pPr>
      <w:r w:rsidRPr="000F1412">
        <w:rPr>
          <w:color w:val="000000"/>
        </w:rPr>
        <w:t>2. Повторение пройденного материала. Краткий обзор предыдущего занятия: вспомнить тему, основную мысль предыдущей встречи; вывод, сделанный в результате проведенного занятия.</w:t>
      </w:r>
    </w:p>
    <w:p w:rsidR="001A1BB5" w:rsidRPr="000F1412" w:rsidRDefault="001A1BB5" w:rsidP="002B0037">
      <w:pPr>
        <w:pStyle w:val="NormalWeb"/>
        <w:spacing w:before="0" w:beforeAutospacing="0" w:after="0" w:afterAutospacing="0"/>
        <w:jc w:val="both"/>
        <w:rPr>
          <w:color w:val="000000"/>
        </w:rPr>
      </w:pPr>
      <w:r w:rsidRPr="000F1412">
        <w:rPr>
          <w:color w:val="000000"/>
        </w:rPr>
        <w:t>3. Проверка домашнего задания (если такое задание было). Основное требование заключается в том, чтобы практическое задание было выполнено согласно требованиям к выполнению практических работ.</w:t>
      </w:r>
    </w:p>
    <w:p w:rsidR="001A1BB5" w:rsidRPr="000F1412" w:rsidRDefault="001A1BB5" w:rsidP="002B0037">
      <w:pPr>
        <w:pStyle w:val="NormalWeb"/>
        <w:spacing w:before="0" w:beforeAutospacing="0" w:after="0" w:afterAutospacing="0"/>
        <w:jc w:val="both"/>
        <w:rPr>
          <w:color w:val="000000"/>
        </w:rPr>
      </w:pPr>
      <w:r w:rsidRPr="000F1412">
        <w:rPr>
          <w:color w:val="000000"/>
        </w:rPr>
        <w:t>4. Введение в предлагаемый образовательный материал или информацию. Введение начинается с вопросов, которые способствуют наращиванию интереса у детей к новому материалу. Стимулирование интереса обучающихся через введении аналогий, способствующих концентрации внимания и сохранению интереса.</w:t>
      </w:r>
    </w:p>
    <w:p w:rsidR="001A1BB5" w:rsidRPr="000F1412" w:rsidRDefault="001A1BB5" w:rsidP="002B0037">
      <w:pPr>
        <w:pStyle w:val="NormalWeb"/>
        <w:spacing w:before="0" w:beforeAutospacing="0" w:after="0" w:afterAutospacing="0"/>
        <w:jc w:val="both"/>
        <w:rPr>
          <w:color w:val="000000"/>
        </w:rPr>
      </w:pPr>
      <w:r w:rsidRPr="000F1412">
        <w:rPr>
          <w:color w:val="000000"/>
        </w:rPr>
        <w:t>5. Предлагаемый образовательный материал или информация. Изложение нового материала или информации предлагается обучающимся в форме рассказа. Педагог готовит наглядные пособия и материалы, вопросы аналитического содержания.</w:t>
      </w:r>
    </w:p>
    <w:p w:rsidR="001A1BB5" w:rsidRPr="000F1412" w:rsidRDefault="001A1BB5" w:rsidP="002B0037">
      <w:pPr>
        <w:pStyle w:val="NormalWeb"/>
        <w:spacing w:before="0" w:beforeAutospacing="0" w:after="0" w:afterAutospacing="0"/>
        <w:jc w:val="both"/>
        <w:rPr>
          <w:color w:val="000000"/>
        </w:rPr>
      </w:pPr>
      <w:r w:rsidRPr="000F1412">
        <w:rPr>
          <w:color w:val="000000"/>
        </w:rPr>
        <w:t>5.1. Обобщение. Детям предлагается самим дать оценку информации. Подвести итог общему рассуждению. Выделить основную главную мысль, заложенную в материале, информации.</w:t>
      </w:r>
    </w:p>
    <w:p w:rsidR="001A1BB5" w:rsidRPr="000F1412" w:rsidRDefault="001A1BB5" w:rsidP="002B0037">
      <w:pPr>
        <w:pStyle w:val="NormalWeb"/>
        <w:spacing w:before="0" w:beforeAutospacing="0" w:after="0" w:afterAutospacing="0"/>
        <w:jc w:val="both"/>
        <w:rPr>
          <w:color w:val="000000"/>
        </w:rPr>
      </w:pPr>
      <w:r w:rsidRPr="000F1412">
        <w:rPr>
          <w:color w:val="000000"/>
        </w:rPr>
        <w:t>5.2. Вывод. Советы и рекомендации по практическому применению материала, информации.</w:t>
      </w:r>
    </w:p>
    <w:p w:rsidR="001A1BB5" w:rsidRPr="000F1412" w:rsidRDefault="001A1BB5" w:rsidP="002B0037">
      <w:pPr>
        <w:pStyle w:val="NormalWeb"/>
        <w:spacing w:before="0" w:beforeAutospacing="0" w:after="0" w:afterAutospacing="0"/>
        <w:jc w:val="both"/>
        <w:rPr>
          <w:color w:val="000000"/>
        </w:rPr>
      </w:pPr>
      <w:r w:rsidRPr="000F1412">
        <w:rPr>
          <w:color w:val="000000"/>
        </w:rPr>
        <w:t>5.3. Заключение. Сформулировав советы и рекомендации, обучающимся предлагается использовать материал, информацию в своей практической творческой деятельности.</w:t>
      </w:r>
    </w:p>
    <w:p w:rsidR="001A1BB5" w:rsidRPr="000F1412" w:rsidRDefault="001A1BB5" w:rsidP="002B0037">
      <w:pPr>
        <w:pStyle w:val="NormalWeb"/>
        <w:spacing w:before="0" w:beforeAutospacing="0" w:after="0" w:afterAutospacing="0"/>
        <w:jc w:val="both"/>
        <w:rPr>
          <w:color w:val="000000"/>
        </w:rPr>
      </w:pPr>
      <w:r w:rsidRPr="000F1412">
        <w:rPr>
          <w:color w:val="000000"/>
        </w:rPr>
        <w:t>6. Для закрепления информации проводится игровая или творческая часть занятия.</w:t>
      </w:r>
    </w:p>
    <w:p w:rsidR="001A1BB5" w:rsidRPr="000F1412" w:rsidRDefault="001A1BB5" w:rsidP="002B0037">
      <w:pPr>
        <w:pStyle w:val="NormalWeb"/>
        <w:spacing w:before="0" w:beforeAutospacing="0" w:after="0" w:afterAutospacing="0"/>
        <w:jc w:val="both"/>
        <w:rPr>
          <w:color w:val="000000"/>
        </w:rPr>
      </w:pPr>
      <w:r w:rsidRPr="000F1412">
        <w:rPr>
          <w:color w:val="000000"/>
        </w:rPr>
        <w:t xml:space="preserve">7. Контрольный опрос детей по всему ходу занятия. </w:t>
      </w:r>
    </w:p>
    <w:p w:rsidR="001A1BB5" w:rsidRPr="000F1412" w:rsidRDefault="001A1BB5" w:rsidP="002B0037">
      <w:pPr>
        <w:pStyle w:val="NormalWeb"/>
        <w:spacing w:before="0" w:beforeAutospacing="0" w:after="0" w:afterAutospacing="0"/>
        <w:ind w:firstLine="709"/>
        <w:jc w:val="both"/>
        <w:rPr>
          <w:color w:val="000000"/>
          <w:u w:val="single"/>
        </w:rPr>
      </w:pPr>
      <w:r w:rsidRPr="000F1412">
        <w:rPr>
          <w:color w:val="000000"/>
          <w:u w:val="single"/>
        </w:rPr>
        <w:t>Кроме этого, при подготовке любого занятия педагог ДО должен учитывать следующие правила:</w:t>
      </w:r>
    </w:p>
    <w:p w:rsidR="001A1BB5" w:rsidRPr="000F1412" w:rsidRDefault="001A1BB5" w:rsidP="002B0037">
      <w:pPr>
        <w:pStyle w:val="NormalWeb"/>
        <w:spacing w:before="0" w:beforeAutospacing="0" w:after="0" w:afterAutospacing="0"/>
        <w:ind w:firstLine="709"/>
        <w:jc w:val="both"/>
        <w:rPr>
          <w:color w:val="000000"/>
        </w:rPr>
      </w:pPr>
      <w:r w:rsidRPr="000F1412">
        <w:rPr>
          <w:rStyle w:val="Strong"/>
          <w:b w:val="0"/>
          <w:bCs/>
          <w:color w:val="000000"/>
          <w:u w:val="single"/>
        </w:rPr>
        <w:t>Игровая часть</w:t>
      </w:r>
      <w:r w:rsidRPr="000F1412">
        <w:rPr>
          <w:rStyle w:val="Strong"/>
          <w:b w:val="0"/>
          <w:bCs/>
          <w:color w:val="000000"/>
        </w:rPr>
        <w:t xml:space="preserve">: </w:t>
      </w:r>
      <w:r w:rsidRPr="000F1412">
        <w:rPr>
          <w:color w:val="000000"/>
        </w:rPr>
        <w:t>викторина (подробное описание условия или программы викторины); конкурс (подробное описание); разгадывание кроссворда (с учетом категории сложности); загадки (желательно тематического характера); ребус (с учетом объема знаний и особенностей возраста) и т.д.</w:t>
      </w:r>
    </w:p>
    <w:p w:rsidR="001A1BB5" w:rsidRPr="000F1412" w:rsidRDefault="001A1BB5" w:rsidP="002B0037">
      <w:pPr>
        <w:pStyle w:val="NormalWeb"/>
        <w:spacing w:before="0" w:beforeAutospacing="0" w:after="0" w:afterAutospacing="0"/>
        <w:ind w:firstLine="709"/>
        <w:jc w:val="both"/>
        <w:rPr>
          <w:color w:val="000000"/>
        </w:rPr>
      </w:pPr>
      <w:r w:rsidRPr="000F1412">
        <w:rPr>
          <w:rStyle w:val="Strong"/>
          <w:b w:val="0"/>
          <w:bCs/>
          <w:color w:val="000000"/>
          <w:u w:val="single"/>
        </w:rPr>
        <w:t>Творческая часть:</w:t>
      </w:r>
      <w:r w:rsidRPr="000F1412">
        <w:rPr>
          <w:rStyle w:val="Strong"/>
          <w:b w:val="0"/>
          <w:bCs/>
          <w:color w:val="000000"/>
        </w:rPr>
        <w:t xml:space="preserve"> </w:t>
      </w:r>
      <w:r w:rsidRPr="000F1412">
        <w:rPr>
          <w:color w:val="000000"/>
        </w:rPr>
        <w:t>рисование (определить тему и подготовить материалы для данного вида деятельности); лепка; аппликация (заблаговременно предупредить детей о необходимых материалах для данного вида деятельности) и т.д.</w:t>
      </w:r>
    </w:p>
    <w:p w:rsidR="001A1BB5" w:rsidRPr="000F1412" w:rsidRDefault="001A1BB5" w:rsidP="002B0037">
      <w:pPr>
        <w:pStyle w:val="NormalWeb"/>
        <w:spacing w:before="0" w:beforeAutospacing="0" w:after="0" w:afterAutospacing="0"/>
        <w:ind w:firstLine="709"/>
        <w:jc w:val="both"/>
        <w:rPr>
          <w:color w:val="000000"/>
          <w:u w:val="single"/>
        </w:rPr>
      </w:pPr>
      <w:r w:rsidRPr="000F1412">
        <w:rPr>
          <w:rStyle w:val="Strong"/>
          <w:b w:val="0"/>
          <w:bCs/>
          <w:color w:val="000000"/>
          <w:u w:val="single"/>
        </w:rPr>
        <w:t>Список литературы.</w:t>
      </w:r>
    </w:p>
    <w:p w:rsidR="001A1BB5" w:rsidRPr="000F1412" w:rsidRDefault="001A1BB5" w:rsidP="002B0037">
      <w:pPr>
        <w:ind w:firstLine="709"/>
        <w:jc w:val="center"/>
      </w:pPr>
    </w:p>
    <w:sectPr w:rsidR="001A1BB5" w:rsidRPr="000F1412" w:rsidSect="00406B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73180E"/>
    <w:multiLevelType w:val="hybridMultilevel"/>
    <w:tmpl w:val="043E0A4A"/>
    <w:lvl w:ilvl="0" w:tplc="0419000B">
      <w:start w:val="1"/>
      <w:numFmt w:val="bullet"/>
      <w:lvlText w:val=""/>
      <w:lvlJc w:val="left"/>
      <w:pPr>
        <w:tabs>
          <w:tab w:val="num" w:pos="1428"/>
        </w:tabs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B706F"/>
    <w:rsid w:val="000F1412"/>
    <w:rsid w:val="001A1BB5"/>
    <w:rsid w:val="001F2E95"/>
    <w:rsid w:val="0029566B"/>
    <w:rsid w:val="002B0037"/>
    <w:rsid w:val="00406B2F"/>
    <w:rsid w:val="00447701"/>
    <w:rsid w:val="0046535A"/>
    <w:rsid w:val="00482B4F"/>
    <w:rsid w:val="004B2173"/>
    <w:rsid w:val="00546A94"/>
    <w:rsid w:val="00627DB1"/>
    <w:rsid w:val="00730231"/>
    <w:rsid w:val="00746561"/>
    <w:rsid w:val="007B0349"/>
    <w:rsid w:val="008A03A7"/>
    <w:rsid w:val="00A22333"/>
    <w:rsid w:val="00B83F66"/>
    <w:rsid w:val="00CB6DCB"/>
    <w:rsid w:val="00E51962"/>
    <w:rsid w:val="00EB706F"/>
    <w:rsid w:val="00FB2F12"/>
    <w:rsid w:val="00FB7A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0037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2B0037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99"/>
    <w:qFormat/>
    <w:rsid w:val="002B0037"/>
    <w:rPr>
      <w:rFonts w:cs="Times New Roman"/>
      <w:b/>
    </w:rPr>
  </w:style>
  <w:style w:type="character" w:customStyle="1" w:styleId="apple-converted-space">
    <w:name w:val="apple-converted-space"/>
    <w:basedOn w:val="DefaultParagraphFont"/>
    <w:uiPriority w:val="99"/>
    <w:rsid w:val="002B0037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23</TotalTime>
  <Pages>3</Pages>
  <Words>1295</Words>
  <Characters>7388</Characters>
  <Application>Microsoft Office Outlook</Application>
  <DocSecurity>0</DocSecurity>
  <Lines>0</Lines>
  <Paragraphs>0</Paragraphs>
  <ScaleCrop>false</ScaleCrop>
  <Company>Reanimator Extreme Edition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user2</dc:creator>
  <cp:keywords/>
  <dc:description/>
  <cp:lastModifiedBy>DNS</cp:lastModifiedBy>
  <cp:revision>7</cp:revision>
  <dcterms:created xsi:type="dcterms:W3CDTF">2021-01-13T08:36:00Z</dcterms:created>
  <dcterms:modified xsi:type="dcterms:W3CDTF">2021-01-13T14:21:00Z</dcterms:modified>
</cp:coreProperties>
</file>